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9D77E6" w14:textId="77777777" w:rsidR="000F0714" w:rsidRPr="000F0714" w:rsidRDefault="000F0714" w:rsidP="000F0714">
      <w:pPr>
        <w:pStyle w:val="a7"/>
        <w:jc w:val="center"/>
      </w:pPr>
      <w:r w:rsidRPr="000F0714">
        <w:t xml:space="preserve">Сводная ведомость 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</w:p>
    <w:p w14:paraId="6F0DBC1F" w14:textId="77777777" w:rsidR="00B3448B" w:rsidRPr="00642E12" w:rsidRDefault="00B3448B" w:rsidP="00B3448B"/>
    <w:p w14:paraId="7CF6DDFB" w14:textId="46D0B178"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 w:rsidR="00EA3306">
        <w:rPr>
          <w:rStyle w:val="a9"/>
          <w:lang w:val="en-US"/>
        </w:rPr>
        <w:instrText>ceh</w:instrText>
      </w:r>
      <w:r w:rsidR="00EA3306" w:rsidRPr="00420BEC">
        <w:rPr>
          <w:rStyle w:val="a9"/>
        </w:rPr>
        <w:instrText>_</w:instrText>
      </w:r>
      <w:r w:rsidR="00EA3306">
        <w:rPr>
          <w:rStyle w:val="a9"/>
          <w:lang w:val="en-US"/>
        </w:rPr>
        <w:instrText>info</w:instrText>
      </w:r>
      <w:r w:rsidRPr="00883461">
        <w:rPr>
          <w:rStyle w:val="a9"/>
        </w:rPr>
        <w:instrText xml:space="preserve"> \* MERGEFORMAT </w:instrText>
      </w:r>
      <w:r w:rsidRPr="00883461">
        <w:rPr>
          <w:rStyle w:val="a9"/>
        </w:rPr>
        <w:fldChar w:fldCharType="separate"/>
      </w:r>
      <w:r w:rsidR="006D4C9E">
        <w:rPr>
          <w:rStyle w:val="a9"/>
        </w:rPr>
        <w:t>Общество с ограниченной ответственностью «ВОЛЖСКИЕ ИНДУСТРИАЛЬНЫЕ ДВИГАТЕЛИ»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14:paraId="25AED59B" w14:textId="77777777"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0"/>
        <w:gridCol w:w="831"/>
        <w:gridCol w:w="3068"/>
        <w:gridCol w:w="1049"/>
        <w:gridCol w:w="1050"/>
        <w:gridCol w:w="1153"/>
        <w:gridCol w:w="1153"/>
        <w:gridCol w:w="1153"/>
        <w:gridCol w:w="1154"/>
        <w:gridCol w:w="1055"/>
      </w:tblGrid>
      <w:tr w:rsidR="004654AF" w:rsidRPr="00F06873" w14:paraId="18E83EFC" w14:textId="77777777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14:paraId="3F4552AE" w14:textId="77777777"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14:paraId="6181BFF7" w14:textId="77777777"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14:paraId="49AE5001" w14:textId="77777777"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14:paraId="3F401812" w14:textId="77777777"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F06873" w14:paraId="2F2F15E7" w14:textId="77777777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14:paraId="20C51839" w14:textId="77777777"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14:paraId="443F11E8" w14:textId="77777777"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14:paraId="429ECAE5" w14:textId="77777777"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14:paraId="60DA9652" w14:textId="77777777"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14:paraId="3CC5AD8B" w14:textId="77777777"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14:paraId="069F7A9A" w14:textId="77777777"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14:paraId="29B156E9" w14:textId="77777777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14:paraId="3C67FBFC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7C3ACDCE" w14:textId="77777777"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14:paraId="76F6612D" w14:textId="77777777"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числе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14:paraId="64FAF99A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14:paraId="0B466556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14:paraId="26AA464C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14:paraId="6D5791F8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14:paraId="5387D86B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14:paraId="1D866E7E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14:paraId="4949A7A6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14:paraId="3F96066B" w14:textId="77777777" w:rsidTr="004654AF">
        <w:trPr>
          <w:jc w:val="center"/>
        </w:trPr>
        <w:tc>
          <w:tcPr>
            <w:tcW w:w="3518" w:type="dxa"/>
            <w:vAlign w:val="center"/>
          </w:tcPr>
          <w:p w14:paraId="135FE6B0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14:paraId="6121B0B2" w14:textId="77777777"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14:paraId="648496CC" w14:textId="77777777"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14:paraId="4D99ECCC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14:paraId="251E1C09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14:paraId="0F265B84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14:paraId="4D918D0D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14:paraId="63DD0B1B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14:paraId="31FFED6A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14:paraId="4243D6D8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14:paraId="6B7E616A" w14:textId="77777777" w:rsidTr="004654AF">
        <w:trPr>
          <w:jc w:val="center"/>
        </w:trPr>
        <w:tc>
          <w:tcPr>
            <w:tcW w:w="3518" w:type="dxa"/>
            <w:vAlign w:val="center"/>
          </w:tcPr>
          <w:p w14:paraId="79810A90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14:paraId="667F3264" w14:textId="77777777" w:rsidR="00AF1EDF" w:rsidRPr="00F06873" w:rsidRDefault="006D4C9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14:paraId="38BD1EBD" w14:textId="77777777" w:rsidR="00AF1EDF" w:rsidRPr="00F06873" w:rsidRDefault="006D4C9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63" w:type="dxa"/>
            <w:vAlign w:val="center"/>
          </w:tcPr>
          <w:p w14:paraId="4A510E87" w14:textId="77777777" w:rsidR="00AF1EDF" w:rsidRPr="00F06873" w:rsidRDefault="006D4C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22A73107" w14:textId="77777777" w:rsidR="00AF1EDF" w:rsidRPr="00F06873" w:rsidRDefault="006D4C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14:paraId="0310A72C" w14:textId="77777777" w:rsidR="00AF1EDF" w:rsidRPr="00F06873" w:rsidRDefault="006D4C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30E9FD5B" w14:textId="77777777" w:rsidR="00AF1EDF" w:rsidRPr="00F06873" w:rsidRDefault="006D4C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1BA952A5" w14:textId="77777777" w:rsidR="00AF1EDF" w:rsidRPr="00F06873" w:rsidRDefault="006D4C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49D45277" w14:textId="77777777" w:rsidR="00AF1EDF" w:rsidRPr="00F06873" w:rsidRDefault="006D4C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716C86DB" w14:textId="77777777" w:rsidR="00AF1EDF" w:rsidRPr="00F06873" w:rsidRDefault="006D4C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14:paraId="13942C88" w14:textId="77777777" w:rsidTr="004654AF">
        <w:trPr>
          <w:jc w:val="center"/>
        </w:trPr>
        <w:tc>
          <w:tcPr>
            <w:tcW w:w="3518" w:type="dxa"/>
            <w:vAlign w:val="center"/>
          </w:tcPr>
          <w:p w14:paraId="6A6C0209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43" w:type="dxa"/>
            <w:vAlign w:val="center"/>
          </w:tcPr>
          <w:p w14:paraId="4C970E14" w14:textId="77777777" w:rsidR="00AF1EDF" w:rsidRPr="00F06873" w:rsidRDefault="006D4C9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14:paraId="5A03E3F0" w14:textId="77777777" w:rsidR="00AF1EDF" w:rsidRPr="00F06873" w:rsidRDefault="006D4C9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63" w:type="dxa"/>
            <w:vAlign w:val="center"/>
          </w:tcPr>
          <w:p w14:paraId="624C63C0" w14:textId="77777777" w:rsidR="00AF1EDF" w:rsidRPr="00F06873" w:rsidRDefault="006D4C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279B965E" w14:textId="77777777" w:rsidR="00AF1EDF" w:rsidRPr="00F06873" w:rsidRDefault="006D4C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14:paraId="16E450EB" w14:textId="77777777" w:rsidR="00AF1EDF" w:rsidRPr="00F06873" w:rsidRDefault="006D4C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500106C3" w14:textId="77777777" w:rsidR="00AF1EDF" w:rsidRPr="00F06873" w:rsidRDefault="006D4C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526D33F1" w14:textId="77777777" w:rsidR="00AF1EDF" w:rsidRPr="00F06873" w:rsidRDefault="006D4C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426E7ADE" w14:textId="77777777" w:rsidR="00AF1EDF" w:rsidRPr="00F06873" w:rsidRDefault="006D4C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236C7A15" w14:textId="77777777" w:rsidR="00AF1EDF" w:rsidRPr="00F06873" w:rsidRDefault="006D4C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14:paraId="7AADD533" w14:textId="77777777" w:rsidTr="004654AF">
        <w:trPr>
          <w:jc w:val="center"/>
        </w:trPr>
        <w:tc>
          <w:tcPr>
            <w:tcW w:w="3518" w:type="dxa"/>
            <w:vAlign w:val="center"/>
          </w:tcPr>
          <w:p w14:paraId="367D1A06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14:paraId="785C2FFE" w14:textId="77777777" w:rsidR="00AF1EDF" w:rsidRPr="00F06873" w:rsidRDefault="006D4C9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14:paraId="03AA1EFC" w14:textId="77777777" w:rsidR="00AF1EDF" w:rsidRPr="00F06873" w:rsidRDefault="006D4C9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14:paraId="307358D4" w14:textId="77777777" w:rsidR="00AF1EDF" w:rsidRPr="00F06873" w:rsidRDefault="006D4C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54238818" w14:textId="77777777" w:rsidR="00AF1EDF" w:rsidRPr="00F06873" w:rsidRDefault="006D4C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7228DAB4" w14:textId="77777777" w:rsidR="00AF1EDF" w:rsidRPr="00F06873" w:rsidRDefault="006D4C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245B315D" w14:textId="77777777" w:rsidR="00AF1EDF" w:rsidRPr="00F06873" w:rsidRDefault="006D4C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59818DEE" w14:textId="77777777" w:rsidR="00AF1EDF" w:rsidRPr="00F06873" w:rsidRDefault="006D4C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5A2ED8CC" w14:textId="77777777" w:rsidR="00AF1EDF" w:rsidRPr="00F06873" w:rsidRDefault="006D4C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523FF52E" w14:textId="77777777" w:rsidR="00AF1EDF" w:rsidRPr="00F06873" w:rsidRDefault="006D4C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14:paraId="10C6BC7A" w14:textId="77777777" w:rsidTr="004654AF">
        <w:trPr>
          <w:jc w:val="center"/>
        </w:trPr>
        <w:tc>
          <w:tcPr>
            <w:tcW w:w="3518" w:type="dxa"/>
            <w:vAlign w:val="center"/>
          </w:tcPr>
          <w:p w14:paraId="79D91084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14:paraId="175B960F" w14:textId="77777777" w:rsidR="00AF1EDF" w:rsidRPr="00F06873" w:rsidRDefault="006D4C9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14:paraId="2F988BE7" w14:textId="77777777" w:rsidR="00AF1EDF" w:rsidRPr="00F06873" w:rsidRDefault="006D4C9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14:paraId="0A3BD737" w14:textId="77777777" w:rsidR="00AF1EDF" w:rsidRPr="00F06873" w:rsidRDefault="006D4C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34BC1898" w14:textId="77777777" w:rsidR="00AF1EDF" w:rsidRPr="00F06873" w:rsidRDefault="006D4C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2F08613A" w14:textId="77777777" w:rsidR="00AF1EDF" w:rsidRPr="00F06873" w:rsidRDefault="006D4C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6F86B806" w14:textId="77777777" w:rsidR="00AF1EDF" w:rsidRPr="00F06873" w:rsidRDefault="006D4C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1E4EA2BC" w14:textId="77777777" w:rsidR="00AF1EDF" w:rsidRPr="00F06873" w:rsidRDefault="006D4C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49C5D725" w14:textId="77777777" w:rsidR="00AF1EDF" w:rsidRPr="00F06873" w:rsidRDefault="006D4C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45DB7FE8" w14:textId="77777777" w:rsidR="00AF1EDF" w:rsidRPr="00F06873" w:rsidRDefault="006D4C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14:paraId="6AFDBF87" w14:textId="77777777" w:rsidTr="004654AF">
        <w:trPr>
          <w:jc w:val="center"/>
        </w:trPr>
        <w:tc>
          <w:tcPr>
            <w:tcW w:w="3518" w:type="dxa"/>
            <w:vAlign w:val="center"/>
          </w:tcPr>
          <w:p w14:paraId="33395BF4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14:paraId="3A896BFE" w14:textId="77777777" w:rsidR="00AF1EDF" w:rsidRPr="00F06873" w:rsidRDefault="006D4C9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14:paraId="4500CCA2" w14:textId="77777777" w:rsidR="00AF1EDF" w:rsidRPr="00F06873" w:rsidRDefault="006D4C9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14:paraId="4AB74921" w14:textId="77777777" w:rsidR="00AF1EDF" w:rsidRPr="00F06873" w:rsidRDefault="006D4C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747D4E80" w14:textId="77777777" w:rsidR="00AF1EDF" w:rsidRPr="00F06873" w:rsidRDefault="006D4C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06398AB3" w14:textId="77777777" w:rsidR="00AF1EDF" w:rsidRPr="00F06873" w:rsidRDefault="006D4C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688AB4CA" w14:textId="77777777" w:rsidR="00AF1EDF" w:rsidRPr="00F06873" w:rsidRDefault="006D4C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2C469954" w14:textId="77777777" w:rsidR="00AF1EDF" w:rsidRPr="00F06873" w:rsidRDefault="006D4C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2B74ED3B" w14:textId="77777777" w:rsidR="00AF1EDF" w:rsidRPr="00F06873" w:rsidRDefault="006D4C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3FBDAF60" w14:textId="77777777" w:rsidR="00AF1EDF" w:rsidRPr="00F06873" w:rsidRDefault="006D4C9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14:paraId="23A98D17" w14:textId="77777777"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14:paraId="3A966653" w14:textId="77777777"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3"/>
        <w:gridCol w:w="2600"/>
        <w:gridCol w:w="470"/>
        <w:gridCol w:w="471"/>
        <w:gridCol w:w="470"/>
        <w:gridCol w:w="471"/>
        <w:gridCol w:w="470"/>
        <w:gridCol w:w="470"/>
        <w:gridCol w:w="470"/>
        <w:gridCol w:w="469"/>
        <w:gridCol w:w="470"/>
        <w:gridCol w:w="469"/>
        <w:gridCol w:w="470"/>
        <w:gridCol w:w="469"/>
        <w:gridCol w:w="470"/>
        <w:gridCol w:w="927"/>
        <w:gridCol w:w="559"/>
        <w:gridCol w:w="697"/>
        <w:gridCol w:w="559"/>
        <w:gridCol w:w="559"/>
        <w:gridCol w:w="559"/>
        <w:gridCol w:w="559"/>
        <w:gridCol w:w="559"/>
        <w:gridCol w:w="496"/>
      </w:tblGrid>
      <w:tr w:rsidR="00F06873" w:rsidRPr="00DE2527" w14:paraId="7589110C" w14:textId="77777777" w:rsidTr="004654AF">
        <w:trPr>
          <w:cantSplit/>
          <w:trHeight w:val="245"/>
        </w:trPr>
        <w:tc>
          <w:tcPr>
            <w:tcW w:w="959" w:type="dxa"/>
            <w:vMerge w:val="restart"/>
            <w:vAlign w:val="center"/>
          </w:tcPr>
          <w:p w14:paraId="36E0561E" w14:textId="77777777"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Индиви</w:t>
            </w:r>
            <w:r w:rsidRPr="004654AF">
              <w:rPr>
                <w:color w:val="000000"/>
                <w:sz w:val="20"/>
              </w:rPr>
              <w:softHyphen/>
              <w:t>дуальный номер рабочего места</w:t>
            </w:r>
          </w:p>
        </w:tc>
        <w:tc>
          <w:tcPr>
            <w:tcW w:w="2655" w:type="dxa"/>
            <w:vMerge w:val="restart"/>
            <w:vAlign w:val="center"/>
          </w:tcPr>
          <w:p w14:paraId="5754A02D" w14:textId="77777777"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14:paraId="6491D209" w14:textId="77777777"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</w:tcPr>
          <w:p w14:paraId="49338E7E" w14:textId="77777777"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sz w:val="20"/>
              </w:rPr>
              <w:t xml:space="preserve"> 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59EE4ED7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условий труда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14:paraId="26536A7E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условий труда с учетом эффективного применения СИЗ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9293C30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</w:t>
            </w:r>
            <w:proofErr w:type="spellStart"/>
            <w:proofErr w:type="gramStart"/>
            <w:r w:rsidRPr="00F06873">
              <w:rPr>
                <w:color w:val="000000"/>
                <w:sz w:val="16"/>
                <w:szCs w:val="16"/>
              </w:rPr>
              <w:t>да,нет</w:t>
            </w:r>
            <w:proofErr w:type="spellEnd"/>
            <w:proofErr w:type="gramEnd"/>
            <w:r w:rsidRPr="00F06873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DF6E429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339BFA39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01DB23F8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4EFF8A9A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 xml:space="preserve">-профилактическое </w:t>
            </w:r>
            <w:proofErr w:type="gramStart"/>
            <w:r w:rsidRPr="00F06873">
              <w:rPr>
                <w:sz w:val="16"/>
                <w:szCs w:val="16"/>
              </w:rPr>
              <w:t>питание  (</w:t>
            </w:r>
            <w:proofErr w:type="gramEnd"/>
            <w:r w:rsidRPr="00F06873">
              <w:rPr>
                <w:sz w:val="16"/>
                <w:szCs w:val="16"/>
              </w:rPr>
              <w:t>да/нет)</w:t>
            </w:r>
          </w:p>
        </w:tc>
        <w:tc>
          <w:tcPr>
            <w:tcW w:w="502" w:type="dxa"/>
            <w:vMerge w:val="restart"/>
            <w:textDirection w:val="btLr"/>
            <w:vAlign w:val="center"/>
          </w:tcPr>
          <w:p w14:paraId="3C7527EA" w14:textId="77777777" w:rsidR="00F06873" w:rsidRPr="00F06873" w:rsidRDefault="006B3B11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5"/>
                <w:szCs w:val="15"/>
              </w:rPr>
              <w:t>Право на досрочное назначение страховой пенсии</w:t>
            </w:r>
            <w:r w:rsidRPr="00F06873">
              <w:rPr>
                <w:sz w:val="16"/>
                <w:szCs w:val="16"/>
              </w:rPr>
              <w:t xml:space="preserve"> </w:t>
            </w:r>
            <w:r w:rsidR="00F06873" w:rsidRPr="00F06873">
              <w:rPr>
                <w:sz w:val="16"/>
                <w:szCs w:val="16"/>
              </w:rPr>
              <w:t>(да/нет)</w:t>
            </w:r>
          </w:p>
        </w:tc>
      </w:tr>
      <w:tr w:rsidR="00F06873" w:rsidRPr="00DE2527" w14:paraId="28BA9B1B" w14:textId="77777777" w:rsidTr="004654AF">
        <w:trPr>
          <w:cantSplit/>
          <w:trHeight w:val="2254"/>
        </w:trPr>
        <w:tc>
          <w:tcPr>
            <w:tcW w:w="959" w:type="dxa"/>
            <w:vMerge/>
            <w:vAlign w:val="center"/>
          </w:tcPr>
          <w:p w14:paraId="265FFFC8" w14:textId="77777777"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vAlign w:val="center"/>
          </w:tcPr>
          <w:p w14:paraId="4BE47066" w14:textId="77777777"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textDirection w:val="btLr"/>
            <w:vAlign w:val="center"/>
          </w:tcPr>
          <w:p w14:paraId="15B8E39B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  <w:r w:rsidR="00F06873" w:rsidRPr="00F06873">
              <w:rPr>
                <w:color w:val="000000"/>
                <w:sz w:val="16"/>
                <w:szCs w:val="16"/>
              </w:rPr>
              <w:t>имический</w:t>
            </w:r>
          </w:p>
        </w:tc>
        <w:tc>
          <w:tcPr>
            <w:tcW w:w="476" w:type="dxa"/>
            <w:textDirection w:val="btLr"/>
            <w:vAlign w:val="center"/>
          </w:tcPr>
          <w:p w14:paraId="71007005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</w:t>
            </w:r>
            <w:r w:rsidR="00F06873" w:rsidRPr="00F06873">
              <w:rPr>
                <w:color w:val="000000"/>
                <w:sz w:val="16"/>
                <w:szCs w:val="16"/>
              </w:rPr>
              <w:t>иологический</w:t>
            </w:r>
          </w:p>
        </w:tc>
        <w:tc>
          <w:tcPr>
            <w:tcW w:w="475" w:type="dxa"/>
            <w:textDirection w:val="btLr"/>
            <w:vAlign w:val="center"/>
          </w:tcPr>
          <w:p w14:paraId="38D6714B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</w:t>
            </w:r>
            <w:r w:rsidR="00F06873" w:rsidRPr="00F06873">
              <w:rPr>
                <w:color w:val="000000"/>
                <w:sz w:val="16"/>
                <w:szCs w:val="16"/>
              </w:rPr>
              <w:t xml:space="preserve">эрозоли преимущественно </w:t>
            </w:r>
            <w:proofErr w:type="spellStart"/>
            <w:r w:rsidR="00F06873" w:rsidRPr="00F06873">
              <w:rPr>
                <w:color w:val="000000"/>
                <w:sz w:val="16"/>
                <w:szCs w:val="16"/>
              </w:rPr>
              <w:t>фиброгенного</w:t>
            </w:r>
            <w:proofErr w:type="spellEnd"/>
            <w:r w:rsidR="00F06873" w:rsidRPr="00F06873">
              <w:rPr>
                <w:color w:val="000000"/>
                <w:sz w:val="16"/>
                <w:szCs w:val="16"/>
              </w:rPr>
              <w:t xml:space="preserve"> действия</w:t>
            </w:r>
          </w:p>
        </w:tc>
        <w:tc>
          <w:tcPr>
            <w:tcW w:w="476" w:type="dxa"/>
            <w:textDirection w:val="btLr"/>
            <w:vAlign w:val="center"/>
          </w:tcPr>
          <w:p w14:paraId="15C51F4B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</w:t>
            </w:r>
            <w:r w:rsidR="00F06873" w:rsidRPr="00F06873">
              <w:rPr>
                <w:color w:val="000000"/>
                <w:sz w:val="16"/>
                <w:szCs w:val="16"/>
              </w:rPr>
              <w:t>ум</w:t>
            </w:r>
          </w:p>
        </w:tc>
        <w:tc>
          <w:tcPr>
            <w:tcW w:w="475" w:type="dxa"/>
            <w:textDirection w:val="btLr"/>
            <w:vAlign w:val="center"/>
          </w:tcPr>
          <w:p w14:paraId="464E39F1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F06873" w:rsidRPr="00F06873">
              <w:rPr>
                <w:color w:val="000000"/>
                <w:sz w:val="16"/>
                <w:szCs w:val="16"/>
              </w:rPr>
              <w:t>нфразвук</w:t>
            </w:r>
          </w:p>
        </w:tc>
        <w:tc>
          <w:tcPr>
            <w:tcW w:w="476" w:type="dxa"/>
            <w:textDirection w:val="btLr"/>
            <w:vAlign w:val="center"/>
          </w:tcPr>
          <w:p w14:paraId="4211A725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</w:t>
            </w:r>
            <w:r w:rsidR="00F06873" w:rsidRPr="00F06873">
              <w:rPr>
                <w:color w:val="000000"/>
                <w:sz w:val="16"/>
                <w:szCs w:val="16"/>
              </w:rPr>
              <w:t>льтразвук</w:t>
            </w:r>
            <w:r w:rsidR="00F06873" w:rsidRPr="00F06873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="00F06873" w:rsidRPr="00F06873"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6" w:type="dxa"/>
            <w:textDirection w:val="btLr"/>
            <w:vAlign w:val="center"/>
          </w:tcPr>
          <w:p w14:paraId="3A46130E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="00F06873" w:rsidRPr="00F06873">
              <w:rPr>
                <w:color w:val="000000"/>
                <w:sz w:val="16"/>
                <w:szCs w:val="16"/>
              </w:rPr>
              <w:t>ибрация общая</w:t>
            </w:r>
          </w:p>
        </w:tc>
        <w:tc>
          <w:tcPr>
            <w:tcW w:w="475" w:type="dxa"/>
            <w:textDirection w:val="btLr"/>
            <w:vAlign w:val="center"/>
          </w:tcPr>
          <w:p w14:paraId="2D55C70B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="00F06873" w:rsidRPr="00F06873">
              <w:rPr>
                <w:color w:val="000000"/>
                <w:sz w:val="16"/>
                <w:szCs w:val="16"/>
              </w:rPr>
              <w:t>ибрация локальная</w:t>
            </w:r>
          </w:p>
        </w:tc>
        <w:tc>
          <w:tcPr>
            <w:tcW w:w="476" w:type="dxa"/>
            <w:textDirection w:val="btLr"/>
            <w:vAlign w:val="center"/>
          </w:tcPr>
          <w:p w14:paraId="4EC1CB5C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еионизирующие излучения</w:t>
            </w:r>
          </w:p>
        </w:tc>
        <w:tc>
          <w:tcPr>
            <w:tcW w:w="475" w:type="dxa"/>
            <w:textDirection w:val="btLr"/>
            <w:vAlign w:val="center"/>
          </w:tcPr>
          <w:p w14:paraId="7BA36481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F06873" w:rsidRPr="00F06873">
              <w:rPr>
                <w:color w:val="000000"/>
                <w:sz w:val="16"/>
                <w:szCs w:val="16"/>
              </w:rPr>
              <w:t>онизирующие излучения</w:t>
            </w:r>
          </w:p>
        </w:tc>
        <w:tc>
          <w:tcPr>
            <w:tcW w:w="476" w:type="dxa"/>
            <w:textDirection w:val="btLr"/>
            <w:vAlign w:val="center"/>
          </w:tcPr>
          <w:p w14:paraId="4653B222" w14:textId="77777777" w:rsidR="00F06873" w:rsidRPr="00F46395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F46395" w:rsidRPr="00F46395">
              <w:rPr>
                <w:color w:val="000000"/>
                <w:sz w:val="16"/>
                <w:szCs w:val="16"/>
              </w:rPr>
              <w:t>араметры микроклимата</w:t>
            </w:r>
          </w:p>
        </w:tc>
        <w:tc>
          <w:tcPr>
            <w:tcW w:w="475" w:type="dxa"/>
            <w:textDirection w:val="btLr"/>
            <w:vAlign w:val="center"/>
          </w:tcPr>
          <w:p w14:paraId="13E59334" w14:textId="77777777" w:rsidR="00F06873" w:rsidRPr="00F46395" w:rsidRDefault="00E42CE2" w:rsidP="00F46395">
            <w:pPr>
              <w:autoSpaceDE w:val="0"/>
              <w:autoSpaceDN w:val="0"/>
              <w:ind w:left="57"/>
              <w:rPr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F46395" w:rsidRPr="00F46395">
              <w:rPr>
                <w:color w:val="000000"/>
                <w:sz w:val="16"/>
                <w:szCs w:val="16"/>
              </w:rPr>
              <w:t>араметры световой среды</w:t>
            </w:r>
          </w:p>
        </w:tc>
        <w:tc>
          <w:tcPr>
            <w:tcW w:w="476" w:type="dxa"/>
            <w:textDirection w:val="btLr"/>
            <w:vAlign w:val="center"/>
          </w:tcPr>
          <w:p w14:paraId="694CE4FD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</w:t>
            </w:r>
            <w:r w:rsidR="00F06873" w:rsidRPr="00F06873">
              <w:rPr>
                <w:color w:val="000000"/>
                <w:sz w:val="16"/>
                <w:szCs w:val="16"/>
              </w:rPr>
              <w:t>яжесть трудового процесса</w:t>
            </w:r>
          </w:p>
        </w:tc>
        <w:tc>
          <w:tcPr>
            <w:tcW w:w="944" w:type="dxa"/>
            <w:textDirection w:val="btLr"/>
            <w:vAlign w:val="center"/>
          </w:tcPr>
          <w:p w14:paraId="45F9B978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апряженность трудового процесса</w:t>
            </w:r>
          </w:p>
        </w:tc>
        <w:tc>
          <w:tcPr>
            <w:tcW w:w="567" w:type="dxa"/>
            <w:vMerge/>
            <w:textDirection w:val="btLr"/>
          </w:tcPr>
          <w:p w14:paraId="184CF83A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textDirection w:val="btLr"/>
          </w:tcPr>
          <w:p w14:paraId="5BDB956C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textDirection w:val="btLr"/>
          </w:tcPr>
          <w:p w14:paraId="12002D99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textDirection w:val="btLr"/>
          </w:tcPr>
          <w:p w14:paraId="2BE2067F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textDirection w:val="btLr"/>
          </w:tcPr>
          <w:p w14:paraId="19200DA8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textDirection w:val="btLr"/>
          </w:tcPr>
          <w:p w14:paraId="7DB89F7F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textDirection w:val="btLr"/>
          </w:tcPr>
          <w:p w14:paraId="2ECBD78E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textDirection w:val="btLr"/>
          </w:tcPr>
          <w:p w14:paraId="5D192558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14:paraId="3F060128" w14:textId="77777777" w:rsidTr="004654AF">
        <w:tc>
          <w:tcPr>
            <w:tcW w:w="959" w:type="dxa"/>
            <w:vAlign w:val="center"/>
          </w:tcPr>
          <w:p w14:paraId="19DD1122" w14:textId="77777777"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vAlign w:val="center"/>
          </w:tcPr>
          <w:p w14:paraId="50E71347" w14:textId="77777777"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vAlign w:val="center"/>
          </w:tcPr>
          <w:p w14:paraId="4BDB6109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vAlign w:val="center"/>
          </w:tcPr>
          <w:p w14:paraId="3A2672BB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vAlign w:val="center"/>
          </w:tcPr>
          <w:p w14:paraId="700C4F51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vAlign w:val="center"/>
          </w:tcPr>
          <w:p w14:paraId="234BB909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vAlign w:val="center"/>
          </w:tcPr>
          <w:p w14:paraId="2B06433F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vAlign w:val="center"/>
          </w:tcPr>
          <w:p w14:paraId="2A4E8B79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vAlign w:val="center"/>
          </w:tcPr>
          <w:p w14:paraId="224974A7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vAlign w:val="center"/>
          </w:tcPr>
          <w:p w14:paraId="770D0062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vAlign w:val="center"/>
          </w:tcPr>
          <w:p w14:paraId="48D4A803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vAlign w:val="center"/>
          </w:tcPr>
          <w:p w14:paraId="213E5109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vAlign w:val="center"/>
          </w:tcPr>
          <w:p w14:paraId="6EB786DB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vAlign w:val="center"/>
          </w:tcPr>
          <w:p w14:paraId="11BD6F6E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vAlign w:val="center"/>
          </w:tcPr>
          <w:p w14:paraId="2B6889C8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vAlign w:val="center"/>
          </w:tcPr>
          <w:p w14:paraId="647A87AF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vAlign w:val="center"/>
          </w:tcPr>
          <w:p w14:paraId="4BB43019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vAlign w:val="center"/>
          </w:tcPr>
          <w:p w14:paraId="5AA5FBA8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vAlign w:val="center"/>
          </w:tcPr>
          <w:p w14:paraId="2CB44E4C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vAlign w:val="center"/>
          </w:tcPr>
          <w:p w14:paraId="1C2C9387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vAlign w:val="center"/>
          </w:tcPr>
          <w:p w14:paraId="75245451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vAlign w:val="center"/>
          </w:tcPr>
          <w:p w14:paraId="0DC3A310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vAlign w:val="center"/>
          </w:tcPr>
          <w:p w14:paraId="25534533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vAlign w:val="center"/>
          </w:tcPr>
          <w:p w14:paraId="06928BB3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6D4C9E" w:rsidRPr="00F06873" w14:paraId="24E70056" w14:textId="77777777" w:rsidTr="004654AF">
        <w:tc>
          <w:tcPr>
            <w:tcW w:w="959" w:type="dxa"/>
            <w:vAlign w:val="center"/>
          </w:tcPr>
          <w:p w14:paraId="64673F09" w14:textId="77777777" w:rsidR="006D4C9E" w:rsidRPr="00F06873" w:rsidRDefault="006D4C9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vAlign w:val="center"/>
          </w:tcPr>
          <w:p w14:paraId="67EA1E80" w14:textId="0C137DCE" w:rsidR="006D4C9E" w:rsidRPr="006D4C9E" w:rsidRDefault="00420BEC" w:rsidP="001B19D8">
            <w:pPr>
              <w:jc w:val="center"/>
              <w:rPr>
                <w:b/>
                <w:sz w:val="18"/>
                <w:szCs w:val="18"/>
              </w:rPr>
            </w:pPr>
            <w:r w:rsidRPr="00420BEC">
              <w:rPr>
                <w:b/>
                <w:sz w:val="18"/>
                <w:szCs w:val="18"/>
              </w:rPr>
              <w:t>Административный персонал</w:t>
            </w:r>
          </w:p>
        </w:tc>
        <w:tc>
          <w:tcPr>
            <w:tcW w:w="475" w:type="dxa"/>
            <w:vAlign w:val="center"/>
          </w:tcPr>
          <w:p w14:paraId="1BA0F35D" w14:textId="77777777" w:rsidR="006D4C9E" w:rsidRPr="00F06873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08A4E89E" w14:textId="77777777" w:rsidR="006D4C9E" w:rsidRPr="00F06873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397CA0DC" w14:textId="77777777" w:rsidR="006D4C9E" w:rsidRPr="00F06873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7D33D8E2" w14:textId="77777777" w:rsidR="006D4C9E" w:rsidRPr="00F06873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49144273" w14:textId="77777777" w:rsidR="006D4C9E" w:rsidRPr="00F06873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2946026E" w14:textId="77777777" w:rsidR="006D4C9E" w:rsidRPr="00F06873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7DD808D4" w14:textId="77777777" w:rsidR="006D4C9E" w:rsidRPr="00F06873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63D7A92C" w14:textId="77777777" w:rsidR="006D4C9E" w:rsidRPr="00F06873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381D613" w14:textId="77777777" w:rsidR="006D4C9E" w:rsidRPr="00F06873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06FE6F9F" w14:textId="77777777" w:rsidR="006D4C9E" w:rsidRPr="00F06873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A0CDCA2" w14:textId="77777777" w:rsidR="006D4C9E" w:rsidRPr="00F06873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0A7923B2" w14:textId="77777777" w:rsidR="006D4C9E" w:rsidRPr="00F06873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45B2C45" w14:textId="77777777" w:rsidR="006D4C9E" w:rsidRPr="00F06873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vAlign w:val="center"/>
          </w:tcPr>
          <w:p w14:paraId="18BE2D48" w14:textId="77777777" w:rsidR="006D4C9E" w:rsidRPr="00F06873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2DBF14E" w14:textId="77777777" w:rsidR="006D4C9E" w:rsidRPr="00F06873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AC5287B" w14:textId="77777777" w:rsidR="006D4C9E" w:rsidRPr="00F06873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8AEED25" w14:textId="77777777" w:rsidR="006D4C9E" w:rsidRPr="00F06873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9CC84F3" w14:textId="77777777" w:rsidR="006D4C9E" w:rsidRPr="00F06873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6153651" w14:textId="77777777" w:rsidR="006D4C9E" w:rsidRPr="00F06873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6D1ABAD" w14:textId="77777777" w:rsidR="006D4C9E" w:rsidRPr="00F06873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4B3D50E" w14:textId="77777777" w:rsidR="006D4C9E" w:rsidRPr="00F06873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vAlign w:val="center"/>
          </w:tcPr>
          <w:p w14:paraId="22013F52" w14:textId="77777777" w:rsidR="006D4C9E" w:rsidRPr="00F06873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D4C9E" w:rsidRPr="00F06873" w14:paraId="71523F4B" w14:textId="77777777" w:rsidTr="004654AF">
        <w:tc>
          <w:tcPr>
            <w:tcW w:w="959" w:type="dxa"/>
            <w:vAlign w:val="center"/>
          </w:tcPr>
          <w:p w14:paraId="4D04AB06" w14:textId="77777777" w:rsidR="006D4C9E" w:rsidRPr="00F06873" w:rsidRDefault="006D4C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83 </w:t>
            </w:r>
          </w:p>
        </w:tc>
        <w:tc>
          <w:tcPr>
            <w:tcW w:w="2655" w:type="dxa"/>
            <w:vAlign w:val="center"/>
          </w:tcPr>
          <w:p w14:paraId="4721DF78" w14:textId="77777777" w:rsidR="006D4C9E" w:rsidRPr="006D4C9E" w:rsidRDefault="006D4C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 по продажам</w:t>
            </w:r>
          </w:p>
        </w:tc>
        <w:tc>
          <w:tcPr>
            <w:tcW w:w="475" w:type="dxa"/>
            <w:vAlign w:val="center"/>
          </w:tcPr>
          <w:p w14:paraId="7986D3B6" w14:textId="77777777" w:rsidR="006D4C9E" w:rsidRPr="00F06873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474D425" w14:textId="77777777" w:rsidR="006D4C9E" w:rsidRPr="00F06873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50FB5FFD" w14:textId="77777777" w:rsidR="006D4C9E" w:rsidRPr="00F06873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569E50DD" w14:textId="77777777" w:rsidR="006D4C9E" w:rsidRPr="00F06873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129113F7" w14:textId="77777777" w:rsidR="006D4C9E" w:rsidRPr="00F06873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2B7B0DD" w14:textId="77777777" w:rsidR="006D4C9E" w:rsidRPr="00F06873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C08E8B9" w14:textId="77777777" w:rsidR="006D4C9E" w:rsidRPr="00F06873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3CD4E443" w14:textId="77777777" w:rsidR="006D4C9E" w:rsidRPr="00F06873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4E45BD20" w14:textId="77777777" w:rsidR="006D4C9E" w:rsidRPr="00F06873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647545D8" w14:textId="77777777" w:rsidR="006D4C9E" w:rsidRPr="00F06873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2056BC7" w14:textId="77777777" w:rsidR="006D4C9E" w:rsidRPr="00F06873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250471E2" w14:textId="77777777" w:rsidR="006D4C9E" w:rsidRPr="00F06873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vAlign w:val="center"/>
          </w:tcPr>
          <w:p w14:paraId="3691B49C" w14:textId="77777777" w:rsidR="006D4C9E" w:rsidRPr="00F06873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0ECA966C" w14:textId="77777777" w:rsidR="006D4C9E" w:rsidRPr="00F06873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0CF9673B" w14:textId="77777777" w:rsidR="006D4C9E" w:rsidRPr="00F06873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56FA0C89" w14:textId="77777777" w:rsidR="006D4C9E" w:rsidRPr="00F06873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51BFD642" w14:textId="77777777" w:rsidR="006D4C9E" w:rsidRPr="00F06873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478B90CC" w14:textId="77777777" w:rsidR="006D4C9E" w:rsidRPr="00F06873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503EAE63" w14:textId="77777777" w:rsidR="006D4C9E" w:rsidRPr="00F06873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0FB4E25C" w14:textId="77777777" w:rsidR="006D4C9E" w:rsidRPr="00F06873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295CA775" w14:textId="77777777" w:rsidR="006D4C9E" w:rsidRPr="00F06873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62910AA5" w14:textId="77777777" w:rsidR="006D4C9E" w:rsidRPr="00F06873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D4C9E" w:rsidRPr="00F06873" w14:paraId="2A573339" w14:textId="77777777" w:rsidTr="004654AF">
        <w:tc>
          <w:tcPr>
            <w:tcW w:w="959" w:type="dxa"/>
            <w:vAlign w:val="center"/>
          </w:tcPr>
          <w:p w14:paraId="00300A19" w14:textId="77777777" w:rsidR="006D4C9E" w:rsidRDefault="006D4C9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vAlign w:val="center"/>
          </w:tcPr>
          <w:p w14:paraId="4DFFFF47" w14:textId="6E54D5AA" w:rsidR="006D4C9E" w:rsidRPr="006D4C9E" w:rsidRDefault="006D4C9E" w:rsidP="001B19D8">
            <w:pPr>
              <w:jc w:val="center"/>
              <w:rPr>
                <w:b/>
                <w:sz w:val="18"/>
                <w:szCs w:val="18"/>
              </w:rPr>
            </w:pPr>
            <w:r w:rsidRPr="006D4C9E">
              <w:rPr>
                <w:b/>
                <w:sz w:val="18"/>
                <w:szCs w:val="18"/>
              </w:rPr>
              <w:t>Группа закупок</w:t>
            </w:r>
          </w:p>
        </w:tc>
        <w:tc>
          <w:tcPr>
            <w:tcW w:w="475" w:type="dxa"/>
            <w:vAlign w:val="center"/>
          </w:tcPr>
          <w:p w14:paraId="70F12859" w14:textId="77777777" w:rsidR="006D4C9E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6EA5D996" w14:textId="77777777" w:rsidR="006D4C9E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6B99480D" w14:textId="77777777" w:rsidR="006D4C9E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726DFE99" w14:textId="77777777" w:rsidR="006D4C9E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00CD38BC" w14:textId="77777777" w:rsidR="006D4C9E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5C062F3B" w14:textId="77777777" w:rsidR="006D4C9E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744EC758" w14:textId="77777777" w:rsidR="006D4C9E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0D426944" w14:textId="77777777" w:rsidR="006D4C9E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7CD1791" w14:textId="77777777" w:rsidR="006D4C9E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220DE28E" w14:textId="77777777" w:rsidR="006D4C9E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09B92301" w14:textId="77777777" w:rsidR="006D4C9E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1E80806F" w14:textId="77777777" w:rsidR="006D4C9E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14:paraId="42CBD61A" w14:textId="77777777" w:rsidR="006D4C9E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vAlign w:val="center"/>
          </w:tcPr>
          <w:p w14:paraId="20E16AA1" w14:textId="77777777" w:rsidR="006D4C9E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2C46B66" w14:textId="77777777" w:rsidR="006D4C9E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458D16A" w14:textId="77777777" w:rsidR="006D4C9E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E66B38B" w14:textId="77777777" w:rsidR="006D4C9E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502926B" w14:textId="77777777" w:rsidR="006D4C9E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EB7F22E" w14:textId="77777777" w:rsidR="006D4C9E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1D2AA59" w14:textId="77777777" w:rsidR="006D4C9E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9DDF7CA" w14:textId="77777777" w:rsidR="006D4C9E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vAlign w:val="center"/>
          </w:tcPr>
          <w:p w14:paraId="0377E9F6" w14:textId="77777777" w:rsidR="006D4C9E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6D4C9E" w:rsidRPr="00F06873" w14:paraId="3AD5C9C0" w14:textId="77777777" w:rsidTr="004654AF">
        <w:tc>
          <w:tcPr>
            <w:tcW w:w="959" w:type="dxa"/>
            <w:vAlign w:val="center"/>
          </w:tcPr>
          <w:p w14:paraId="053C5B05" w14:textId="36A9A005" w:rsidR="006D4C9E" w:rsidRDefault="006D4C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84 </w:t>
            </w:r>
          </w:p>
        </w:tc>
        <w:tc>
          <w:tcPr>
            <w:tcW w:w="2655" w:type="dxa"/>
            <w:vAlign w:val="center"/>
          </w:tcPr>
          <w:p w14:paraId="777C7E2B" w14:textId="246CAE6B" w:rsidR="006D4C9E" w:rsidRPr="006D4C9E" w:rsidRDefault="006D4C9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 (по локализации)</w:t>
            </w:r>
          </w:p>
        </w:tc>
        <w:tc>
          <w:tcPr>
            <w:tcW w:w="475" w:type="dxa"/>
            <w:vAlign w:val="center"/>
          </w:tcPr>
          <w:p w14:paraId="7E013007" w14:textId="786C0719" w:rsidR="006D4C9E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E9C78DA" w14:textId="63594E2E" w:rsidR="006D4C9E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23D503DC" w14:textId="74191D8A" w:rsidR="006D4C9E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3E01DF65" w14:textId="028F2761" w:rsidR="006D4C9E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68E402AD" w14:textId="48E66B9C" w:rsidR="006D4C9E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E4790A6" w14:textId="4ABB226E" w:rsidR="006D4C9E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6A84F610" w14:textId="0824AFE1" w:rsidR="006D4C9E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09E0A1C7" w14:textId="027BFD05" w:rsidR="006D4C9E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09AAFA3B" w14:textId="69A657B8" w:rsidR="006D4C9E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7F4E5FFA" w14:textId="2D8022D0" w:rsidR="006D4C9E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vAlign w:val="center"/>
          </w:tcPr>
          <w:p w14:paraId="7CC50303" w14:textId="27C43E6F" w:rsidR="006D4C9E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vAlign w:val="center"/>
          </w:tcPr>
          <w:p w14:paraId="2D117A69" w14:textId="2E9BFCFF" w:rsidR="006D4C9E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vAlign w:val="center"/>
          </w:tcPr>
          <w:p w14:paraId="1291CC6A" w14:textId="31457FDB" w:rsidR="006D4C9E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14:paraId="7E5BAFCF" w14:textId="5246B765" w:rsidR="006D4C9E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1E7485F9" w14:textId="7DF6786D" w:rsidR="006D4C9E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774458FA" w14:textId="7376EC86" w:rsidR="006D4C9E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center"/>
          </w:tcPr>
          <w:p w14:paraId="14165F84" w14:textId="345CC57E" w:rsidR="006D4C9E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395B059F" w14:textId="66115381" w:rsidR="006D4C9E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73F38737" w14:textId="41BD68CF" w:rsidR="006D4C9E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60973CBE" w14:textId="1A6AAB16" w:rsidR="006D4C9E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vAlign w:val="center"/>
          </w:tcPr>
          <w:p w14:paraId="2502374B" w14:textId="09323553" w:rsidR="006D4C9E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vAlign w:val="center"/>
          </w:tcPr>
          <w:p w14:paraId="610FEBCC" w14:textId="66346BD2" w:rsidR="006D4C9E" w:rsidRDefault="006D4C9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14:paraId="7B531AE7" w14:textId="77777777" w:rsidR="0065289A" w:rsidRDefault="0065289A" w:rsidP="009A1326">
      <w:pPr>
        <w:rPr>
          <w:sz w:val="18"/>
          <w:szCs w:val="18"/>
          <w:lang w:val="en-US"/>
        </w:rPr>
      </w:pPr>
    </w:p>
    <w:p w14:paraId="3E3BF718" w14:textId="4681F675" w:rsidR="00936F48" w:rsidRPr="00FD5E7D" w:rsidRDefault="00936F48" w:rsidP="00936F48">
      <w:pPr>
        <w:rPr>
          <w:lang w:val="en-US"/>
        </w:rPr>
      </w:pPr>
      <w:r w:rsidRPr="00DB70BA">
        <w:t>Дата составления: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>
        <w:rPr>
          <w:rStyle w:val="a9"/>
          <w:lang w:val="en-US"/>
        </w:rPr>
        <w:instrText>fill_date</w:instrText>
      </w:r>
      <w:r w:rsidRPr="00883461">
        <w:rPr>
          <w:rStyle w:val="a9"/>
        </w:rPr>
        <w:instrText xml:space="preserve"> \* MERGEFORMAT </w:instrText>
      </w:r>
      <w:r w:rsidRPr="00883461">
        <w:rPr>
          <w:rStyle w:val="a9"/>
        </w:rPr>
        <w:fldChar w:fldCharType="separate"/>
      </w:r>
      <w:r w:rsidR="006D4C9E">
        <w:rPr>
          <w:rStyle w:val="a9"/>
        </w:rPr>
        <w:t>18.06.2026</w:t>
      </w:r>
      <w:r w:rsidRPr="00883461">
        <w:rPr>
          <w:rStyle w:val="a9"/>
        </w:rPr>
        <w:fldChar w:fldCharType="end"/>
      </w:r>
      <w:r>
        <w:rPr>
          <w:rStyle w:val="a9"/>
          <w:lang w:val="en-US"/>
        </w:rPr>
        <w:t> </w:t>
      </w:r>
    </w:p>
    <w:p w14:paraId="1D833235" w14:textId="77777777" w:rsidR="004654AF" w:rsidRDefault="004654AF" w:rsidP="009D6532"/>
    <w:p w14:paraId="4D29D09A" w14:textId="77777777"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14:paraId="2AC6288D" w14:textId="77777777" w:rsidTr="003F4B55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14:paraId="58348A5F" w14:textId="77777777" w:rsidR="009D6532" w:rsidRPr="004E51DC" w:rsidRDefault="006D4C9E" w:rsidP="009D6532">
            <w:pPr>
              <w:pStyle w:val="aa"/>
            </w:pPr>
            <w:r>
              <w:lastRenderedPageBreak/>
              <w:t>Заместитель генерального директора</w:t>
            </w:r>
          </w:p>
        </w:tc>
        <w:tc>
          <w:tcPr>
            <w:tcW w:w="283" w:type="dxa"/>
            <w:vAlign w:val="bottom"/>
          </w:tcPr>
          <w:p w14:paraId="72AD43F6" w14:textId="77777777" w:rsidR="009D6532" w:rsidRPr="004E51DC" w:rsidRDefault="009D6532" w:rsidP="009D6532">
            <w:pPr>
              <w:pStyle w:val="aa"/>
            </w:pPr>
            <w:bookmarkStart w:id="7" w:name="com_pred"/>
            <w:bookmarkEnd w:id="7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7C153251" w14:textId="77777777"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14:paraId="54385AAA" w14:textId="77777777"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14:paraId="10FB14BC" w14:textId="12EC4648"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14:paraId="0B573622" w14:textId="77777777"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14:paraId="2BC474EB" w14:textId="77777777" w:rsidR="009D6532" w:rsidRPr="004E51DC" w:rsidRDefault="009D6532" w:rsidP="009D6532">
            <w:pPr>
              <w:pStyle w:val="aa"/>
            </w:pPr>
          </w:p>
        </w:tc>
      </w:tr>
      <w:tr w:rsidR="009D6532" w:rsidRPr="000905BE" w14:paraId="060A178E" w14:textId="77777777" w:rsidTr="003F4B55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14:paraId="0F0E6026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8" w:name="s070_1"/>
            <w:bookmarkEnd w:id="8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14:paraId="358B4AC0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14:paraId="3BBF8363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14:paraId="3D204C6D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14:paraId="1B20B4D0" w14:textId="77663540"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284" w:type="dxa"/>
            <w:vAlign w:val="bottom"/>
          </w:tcPr>
          <w:p w14:paraId="50C5406A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14:paraId="3A450CD5" w14:textId="0D50FF7E"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</w:tr>
    </w:tbl>
    <w:p w14:paraId="4C3663B3" w14:textId="77777777" w:rsidR="009D6532" w:rsidRDefault="009D6532" w:rsidP="009D6532">
      <w:pPr>
        <w:rPr>
          <w:lang w:val="en-US"/>
        </w:rPr>
      </w:pPr>
    </w:p>
    <w:p w14:paraId="5D9B9DF2" w14:textId="77777777" w:rsidR="009D6532" w:rsidRPr="00642E12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14:paraId="74B33903" w14:textId="77777777" w:rsidTr="006D4C9E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14:paraId="3607378A" w14:textId="77777777" w:rsidR="009D6532" w:rsidRPr="004E51DC" w:rsidRDefault="006D4C9E" w:rsidP="009D6532">
            <w:pPr>
              <w:pStyle w:val="aa"/>
            </w:pPr>
            <w:r>
              <w:t>Директор по персоналу</w:t>
            </w:r>
          </w:p>
        </w:tc>
        <w:tc>
          <w:tcPr>
            <w:tcW w:w="283" w:type="dxa"/>
            <w:vAlign w:val="bottom"/>
          </w:tcPr>
          <w:p w14:paraId="4DEA6ED1" w14:textId="77777777" w:rsidR="009D6532" w:rsidRPr="004E51DC" w:rsidRDefault="009D6532" w:rsidP="009D6532">
            <w:pPr>
              <w:pStyle w:val="aa"/>
            </w:pPr>
            <w:bookmarkStart w:id="9" w:name="com_chlens"/>
            <w:bookmarkEnd w:id="9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35AA1EEB" w14:textId="77777777"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14:paraId="5A70F2CA" w14:textId="77777777"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14:paraId="3A1F0BEC" w14:textId="67080B8B"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14:paraId="54191CB9" w14:textId="77777777"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14:paraId="626FC3B1" w14:textId="77777777" w:rsidR="009D6532" w:rsidRPr="004E51DC" w:rsidRDefault="009D6532" w:rsidP="009D6532">
            <w:pPr>
              <w:pStyle w:val="aa"/>
            </w:pPr>
          </w:p>
        </w:tc>
      </w:tr>
      <w:tr w:rsidR="009D6532" w:rsidRPr="000905BE" w14:paraId="6CF2032A" w14:textId="77777777" w:rsidTr="006D4C9E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14:paraId="1A9F0E85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10" w:name="s070_2"/>
            <w:bookmarkEnd w:id="10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14:paraId="62FCC37B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14:paraId="15E4243F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14:paraId="6C4F4134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14:paraId="37854A33" w14:textId="02FAF280"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284" w:type="dxa"/>
            <w:vAlign w:val="bottom"/>
          </w:tcPr>
          <w:p w14:paraId="0F7C45FF" w14:textId="77777777"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14:paraId="2D95F558" w14:textId="3AAFBD38"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</w:tr>
      <w:tr w:rsidR="006D4C9E" w:rsidRPr="006D4C9E" w14:paraId="4955A961" w14:textId="77777777" w:rsidTr="006D4C9E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14:paraId="1B704611" w14:textId="77777777" w:rsidR="006D4C9E" w:rsidRPr="006D4C9E" w:rsidRDefault="006D4C9E" w:rsidP="009D6532">
            <w:pPr>
              <w:pStyle w:val="aa"/>
            </w:pPr>
            <w:r>
              <w:t>Директор по производству</w:t>
            </w:r>
          </w:p>
        </w:tc>
        <w:tc>
          <w:tcPr>
            <w:tcW w:w="283" w:type="dxa"/>
            <w:vAlign w:val="bottom"/>
          </w:tcPr>
          <w:p w14:paraId="3D3CAB8E" w14:textId="77777777" w:rsidR="006D4C9E" w:rsidRPr="006D4C9E" w:rsidRDefault="006D4C9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5B8E34F6" w14:textId="77777777" w:rsidR="006D4C9E" w:rsidRPr="006D4C9E" w:rsidRDefault="006D4C9E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14:paraId="79929B0E" w14:textId="77777777" w:rsidR="006D4C9E" w:rsidRPr="006D4C9E" w:rsidRDefault="006D4C9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14:paraId="08535230" w14:textId="7035D437" w:rsidR="006D4C9E" w:rsidRPr="006D4C9E" w:rsidRDefault="006D4C9E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14:paraId="7F84B6B4" w14:textId="77777777" w:rsidR="006D4C9E" w:rsidRPr="006D4C9E" w:rsidRDefault="006D4C9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14:paraId="21620B3B" w14:textId="77777777" w:rsidR="006D4C9E" w:rsidRPr="006D4C9E" w:rsidRDefault="006D4C9E" w:rsidP="009D6532">
            <w:pPr>
              <w:pStyle w:val="aa"/>
            </w:pPr>
          </w:p>
        </w:tc>
      </w:tr>
      <w:tr w:rsidR="006D4C9E" w:rsidRPr="006D4C9E" w14:paraId="29A43553" w14:textId="77777777" w:rsidTr="006D4C9E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14:paraId="764FCAFF" w14:textId="77777777" w:rsidR="006D4C9E" w:rsidRPr="006D4C9E" w:rsidRDefault="006D4C9E" w:rsidP="009D6532">
            <w:pPr>
              <w:pStyle w:val="aa"/>
              <w:rPr>
                <w:vertAlign w:val="superscript"/>
              </w:rPr>
            </w:pPr>
            <w:r w:rsidRPr="006D4C9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14:paraId="6E2B93E4" w14:textId="77777777" w:rsidR="006D4C9E" w:rsidRPr="006D4C9E" w:rsidRDefault="006D4C9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18D58A64" w14:textId="77777777" w:rsidR="006D4C9E" w:rsidRPr="006D4C9E" w:rsidRDefault="006D4C9E" w:rsidP="009D6532">
            <w:pPr>
              <w:pStyle w:val="aa"/>
              <w:rPr>
                <w:vertAlign w:val="superscript"/>
              </w:rPr>
            </w:pPr>
            <w:r w:rsidRPr="006D4C9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14:paraId="532ADBD8" w14:textId="77777777" w:rsidR="006D4C9E" w:rsidRPr="006D4C9E" w:rsidRDefault="006D4C9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2E40CC2E" w14:textId="1B70DD37" w:rsidR="006D4C9E" w:rsidRPr="006D4C9E" w:rsidRDefault="006D4C9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284" w:type="dxa"/>
          </w:tcPr>
          <w:p w14:paraId="06E5CAF8" w14:textId="77777777" w:rsidR="006D4C9E" w:rsidRPr="006D4C9E" w:rsidRDefault="006D4C9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14:paraId="38A83FCC" w14:textId="5C1B3944" w:rsidR="006D4C9E" w:rsidRPr="006D4C9E" w:rsidRDefault="006D4C9E" w:rsidP="009D6532">
            <w:pPr>
              <w:pStyle w:val="aa"/>
              <w:rPr>
                <w:vertAlign w:val="superscript"/>
              </w:rPr>
            </w:pPr>
          </w:p>
        </w:tc>
      </w:tr>
      <w:tr w:rsidR="006D4C9E" w:rsidRPr="006D4C9E" w14:paraId="16855BB7" w14:textId="77777777" w:rsidTr="006D4C9E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14:paraId="1B9E7E2E" w14:textId="77777777" w:rsidR="006D4C9E" w:rsidRPr="006D4C9E" w:rsidRDefault="006D4C9E" w:rsidP="009D6532">
            <w:pPr>
              <w:pStyle w:val="aa"/>
            </w:pPr>
            <w:r>
              <w:t>Начальник цеха</w:t>
            </w:r>
          </w:p>
        </w:tc>
        <w:tc>
          <w:tcPr>
            <w:tcW w:w="283" w:type="dxa"/>
            <w:vAlign w:val="bottom"/>
          </w:tcPr>
          <w:p w14:paraId="2A5B7A10" w14:textId="77777777" w:rsidR="006D4C9E" w:rsidRPr="006D4C9E" w:rsidRDefault="006D4C9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12667901" w14:textId="77777777" w:rsidR="006D4C9E" w:rsidRPr="006D4C9E" w:rsidRDefault="006D4C9E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14:paraId="003CCFE4" w14:textId="77777777" w:rsidR="006D4C9E" w:rsidRPr="006D4C9E" w:rsidRDefault="006D4C9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14:paraId="38001DF8" w14:textId="53E355F4" w:rsidR="006D4C9E" w:rsidRPr="006D4C9E" w:rsidRDefault="006D4C9E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14:paraId="778A7926" w14:textId="77777777" w:rsidR="006D4C9E" w:rsidRPr="006D4C9E" w:rsidRDefault="006D4C9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14:paraId="1656AF07" w14:textId="77777777" w:rsidR="006D4C9E" w:rsidRPr="006D4C9E" w:rsidRDefault="006D4C9E" w:rsidP="009D6532">
            <w:pPr>
              <w:pStyle w:val="aa"/>
            </w:pPr>
          </w:p>
        </w:tc>
      </w:tr>
      <w:tr w:rsidR="006D4C9E" w:rsidRPr="006D4C9E" w14:paraId="17C5531F" w14:textId="77777777" w:rsidTr="006D4C9E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14:paraId="151C297D" w14:textId="77777777" w:rsidR="006D4C9E" w:rsidRPr="006D4C9E" w:rsidRDefault="006D4C9E" w:rsidP="009D6532">
            <w:pPr>
              <w:pStyle w:val="aa"/>
              <w:rPr>
                <w:vertAlign w:val="superscript"/>
              </w:rPr>
            </w:pPr>
            <w:r w:rsidRPr="006D4C9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14:paraId="7470681D" w14:textId="77777777" w:rsidR="006D4C9E" w:rsidRPr="006D4C9E" w:rsidRDefault="006D4C9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17571A39" w14:textId="77777777" w:rsidR="006D4C9E" w:rsidRPr="006D4C9E" w:rsidRDefault="006D4C9E" w:rsidP="009D6532">
            <w:pPr>
              <w:pStyle w:val="aa"/>
              <w:rPr>
                <w:vertAlign w:val="superscript"/>
              </w:rPr>
            </w:pPr>
            <w:r w:rsidRPr="006D4C9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14:paraId="0395AF96" w14:textId="77777777" w:rsidR="006D4C9E" w:rsidRPr="006D4C9E" w:rsidRDefault="006D4C9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207DCDC8" w14:textId="72A2A19C" w:rsidR="006D4C9E" w:rsidRPr="006D4C9E" w:rsidRDefault="006D4C9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284" w:type="dxa"/>
          </w:tcPr>
          <w:p w14:paraId="154C45A7" w14:textId="77777777" w:rsidR="006D4C9E" w:rsidRPr="006D4C9E" w:rsidRDefault="006D4C9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14:paraId="2A18E2E6" w14:textId="53655CB6" w:rsidR="006D4C9E" w:rsidRPr="006D4C9E" w:rsidRDefault="006D4C9E" w:rsidP="009D6532">
            <w:pPr>
              <w:pStyle w:val="aa"/>
              <w:rPr>
                <w:vertAlign w:val="superscript"/>
              </w:rPr>
            </w:pPr>
          </w:p>
        </w:tc>
      </w:tr>
      <w:tr w:rsidR="006D4C9E" w:rsidRPr="006D4C9E" w14:paraId="2F5AB073" w14:textId="77777777" w:rsidTr="006D4C9E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14:paraId="08127D45" w14:textId="77777777" w:rsidR="006D4C9E" w:rsidRPr="006D4C9E" w:rsidRDefault="006D4C9E" w:rsidP="009D6532">
            <w:pPr>
              <w:pStyle w:val="aa"/>
            </w:pPr>
            <w:r>
              <w:t>Специалист по охране труда I категории</w:t>
            </w:r>
          </w:p>
        </w:tc>
        <w:tc>
          <w:tcPr>
            <w:tcW w:w="283" w:type="dxa"/>
            <w:vAlign w:val="bottom"/>
          </w:tcPr>
          <w:p w14:paraId="485C6B99" w14:textId="77777777" w:rsidR="006D4C9E" w:rsidRPr="006D4C9E" w:rsidRDefault="006D4C9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1C98BAE1" w14:textId="77777777" w:rsidR="006D4C9E" w:rsidRPr="006D4C9E" w:rsidRDefault="006D4C9E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14:paraId="2A460B9A" w14:textId="77777777" w:rsidR="006D4C9E" w:rsidRPr="006D4C9E" w:rsidRDefault="006D4C9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14:paraId="5C37DFD2" w14:textId="641EC24C" w:rsidR="006D4C9E" w:rsidRPr="006D4C9E" w:rsidRDefault="006D4C9E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14:paraId="66926310" w14:textId="77777777" w:rsidR="006D4C9E" w:rsidRPr="006D4C9E" w:rsidRDefault="006D4C9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14:paraId="18EF4C9C" w14:textId="77777777" w:rsidR="006D4C9E" w:rsidRPr="006D4C9E" w:rsidRDefault="006D4C9E" w:rsidP="009D6532">
            <w:pPr>
              <w:pStyle w:val="aa"/>
            </w:pPr>
          </w:p>
        </w:tc>
      </w:tr>
      <w:tr w:rsidR="006D4C9E" w:rsidRPr="006D4C9E" w14:paraId="735D3383" w14:textId="77777777" w:rsidTr="006D4C9E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14:paraId="452FF2F6" w14:textId="77777777" w:rsidR="006D4C9E" w:rsidRPr="006D4C9E" w:rsidRDefault="006D4C9E" w:rsidP="009D6532">
            <w:pPr>
              <w:pStyle w:val="aa"/>
              <w:rPr>
                <w:vertAlign w:val="superscript"/>
              </w:rPr>
            </w:pPr>
            <w:r w:rsidRPr="006D4C9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14:paraId="5B889045" w14:textId="77777777" w:rsidR="006D4C9E" w:rsidRPr="006D4C9E" w:rsidRDefault="006D4C9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21139D28" w14:textId="77777777" w:rsidR="006D4C9E" w:rsidRPr="006D4C9E" w:rsidRDefault="006D4C9E" w:rsidP="009D6532">
            <w:pPr>
              <w:pStyle w:val="aa"/>
              <w:rPr>
                <w:vertAlign w:val="superscript"/>
              </w:rPr>
            </w:pPr>
            <w:r w:rsidRPr="006D4C9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14:paraId="0880C533" w14:textId="77777777" w:rsidR="006D4C9E" w:rsidRPr="006D4C9E" w:rsidRDefault="006D4C9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4F19FBCF" w14:textId="20C9C9DC" w:rsidR="006D4C9E" w:rsidRPr="006D4C9E" w:rsidRDefault="006D4C9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284" w:type="dxa"/>
          </w:tcPr>
          <w:p w14:paraId="32DE1C93" w14:textId="77777777" w:rsidR="006D4C9E" w:rsidRPr="006D4C9E" w:rsidRDefault="006D4C9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14:paraId="0DFB0E38" w14:textId="0B10DBB8" w:rsidR="006D4C9E" w:rsidRPr="006D4C9E" w:rsidRDefault="006D4C9E" w:rsidP="009D6532">
            <w:pPr>
              <w:pStyle w:val="aa"/>
              <w:rPr>
                <w:vertAlign w:val="superscript"/>
              </w:rPr>
            </w:pPr>
          </w:p>
        </w:tc>
      </w:tr>
    </w:tbl>
    <w:p w14:paraId="598E1922" w14:textId="77777777" w:rsidR="002743B5" w:rsidRDefault="002743B5" w:rsidP="002743B5">
      <w:pPr>
        <w:rPr>
          <w:lang w:val="en-US"/>
        </w:rPr>
      </w:pPr>
    </w:p>
    <w:p w14:paraId="3B670099" w14:textId="77777777" w:rsidR="002743B5" w:rsidRPr="003C5C39" w:rsidRDefault="00BF5FA5" w:rsidP="002743B5">
      <w:r w:rsidRPr="00BF5FA5">
        <w:t>Эксперт (эксперты)</w:t>
      </w:r>
      <w:r w:rsidR="004654AF" w:rsidRPr="004654AF">
        <w:t xml:space="preserve"> организации, проводившей специальную оценку условий труда:</w:t>
      </w:r>
    </w:p>
    <w:tbl>
      <w:tblPr>
        <w:tblW w:w="11307" w:type="dxa"/>
        <w:tblLayout w:type="fixed"/>
        <w:tblLook w:val="01E0" w:firstRow="1" w:lastRow="1" w:firstColumn="1" w:lastColumn="1" w:noHBand="0" w:noVBand="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980CED" w:rsidRPr="006D4C9E" w14:paraId="1608BE4F" w14:textId="77777777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vAlign w:val="bottom"/>
          </w:tcPr>
          <w:p w14:paraId="798EBFDA" w14:textId="4F49317A" w:rsidR="002743B5" w:rsidRPr="006D4C9E" w:rsidRDefault="006D4C9E" w:rsidP="002743B5">
            <w:pPr>
              <w:pStyle w:val="aa"/>
            </w:pPr>
            <w:r w:rsidRPr="006D4C9E">
              <w:t>900</w:t>
            </w:r>
          </w:p>
        </w:tc>
        <w:tc>
          <w:tcPr>
            <w:tcW w:w="284" w:type="dxa"/>
            <w:vAlign w:val="bottom"/>
          </w:tcPr>
          <w:p w14:paraId="7462F8F7" w14:textId="77777777" w:rsidR="002743B5" w:rsidRPr="006D4C9E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13F615CB" w14:textId="77777777" w:rsidR="002743B5" w:rsidRPr="006D4C9E" w:rsidRDefault="002743B5" w:rsidP="002743B5">
            <w:pPr>
              <w:pStyle w:val="aa"/>
            </w:pPr>
          </w:p>
        </w:tc>
        <w:tc>
          <w:tcPr>
            <w:tcW w:w="284" w:type="dxa"/>
            <w:vAlign w:val="bottom"/>
          </w:tcPr>
          <w:p w14:paraId="62AEBC2D" w14:textId="77777777" w:rsidR="002743B5" w:rsidRPr="006D4C9E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14:paraId="6475E35C" w14:textId="70E34AFC" w:rsidR="002743B5" w:rsidRPr="006D4C9E" w:rsidRDefault="002743B5" w:rsidP="002743B5">
            <w:pPr>
              <w:pStyle w:val="aa"/>
            </w:pPr>
          </w:p>
        </w:tc>
        <w:tc>
          <w:tcPr>
            <w:tcW w:w="284" w:type="dxa"/>
            <w:vAlign w:val="bottom"/>
          </w:tcPr>
          <w:p w14:paraId="19A03889" w14:textId="77777777" w:rsidR="002743B5" w:rsidRPr="006D4C9E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32A599C4" w14:textId="7851B03F" w:rsidR="002743B5" w:rsidRPr="006D4C9E" w:rsidRDefault="002743B5" w:rsidP="002743B5">
            <w:pPr>
              <w:pStyle w:val="aa"/>
            </w:pPr>
          </w:p>
        </w:tc>
      </w:tr>
      <w:tr w:rsidR="00980CED" w:rsidRPr="006D4C9E" w14:paraId="320C1FCD" w14:textId="77777777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14:paraId="6879A8D3" w14:textId="59022DF3" w:rsidR="002743B5" w:rsidRDefault="006D4C9E" w:rsidP="002743B5">
            <w:pPr>
              <w:pStyle w:val="aa"/>
              <w:rPr>
                <w:b/>
                <w:vertAlign w:val="superscript"/>
              </w:rPr>
            </w:pPr>
            <w:r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14:paraId="1E4E9579" w14:textId="77777777" w:rsidR="002743B5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1" w:name="fio_users"/>
            <w:bookmarkEnd w:id="11"/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47C90F3C" w14:textId="5DAF918D" w:rsidR="002743B5" w:rsidRDefault="006D4C9E" w:rsidP="002743B5">
            <w:pPr>
              <w:pStyle w:val="aa"/>
              <w:rPr>
                <w:b/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14:paraId="075A4731" w14:textId="77777777" w:rsidR="002743B5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2D69E6D6" w14:textId="270EBD43" w:rsidR="002743B5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284" w:type="dxa"/>
          </w:tcPr>
          <w:p w14:paraId="52C976E2" w14:textId="77777777" w:rsidR="002743B5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5E29F76" w14:textId="5AC0872D" w:rsidR="002743B5" w:rsidRDefault="002743B5" w:rsidP="002743B5">
            <w:pPr>
              <w:pStyle w:val="aa"/>
              <w:rPr>
                <w:vertAlign w:val="superscript"/>
              </w:rPr>
            </w:pPr>
          </w:p>
        </w:tc>
      </w:tr>
    </w:tbl>
    <w:p w14:paraId="162CBC37" w14:textId="77777777" w:rsidR="00DC1A91" w:rsidRDefault="00DC1A91" w:rsidP="00DC1A91">
      <w:pPr>
        <w:rPr>
          <w:lang w:val="en-US"/>
        </w:rPr>
      </w:pPr>
    </w:p>
    <w:sectPr w:rsidR="00DC1A91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EEE243" w14:textId="77777777" w:rsidR="006E4A4D" w:rsidRDefault="006E4A4D" w:rsidP="006D4C9E">
      <w:r>
        <w:separator/>
      </w:r>
    </w:p>
  </w:endnote>
  <w:endnote w:type="continuationSeparator" w:id="0">
    <w:p w14:paraId="164A2C09" w14:textId="77777777" w:rsidR="006E4A4D" w:rsidRDefault="006E4A4D" w:rsidP="006D4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1738B6" w14:textId="77777777" w:rsidR="006E4A4D" w:rsidRDefault="006E4A4D" w:rsidP="006D4C9E">
      <w:r>
        <w:separator/>
      </w:r>
    </w:p>
  </w:footnote>
  <w:footnote w:type="continuationSeparator" w:id="0">
    <w:p w14:paraId="3D70697F" w14:textId="77777777" w:rsidR="006E4A4D" w:rsidRDefault="006E4A4D" w:rsidP="006D4C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ctivedoc_name" w:val="Документ7"/>
    <w:docVar w:name="adv_info1" w:val="     "/>
    <w:docVar w:name="adv_info2" w:val="     "/>
    <w:docVar w:name="adv_info3" w:val="     "/>
    <w:docVar w:name="att_org_adr" w:val="150044, г. Ярославль, ул. Промышленная, 4 а"/>
    <w:docVar w:name="att_org_dop" w:val="Общество с ограниченной ответственностью «Ярославский центр охраны труда» (ООО «ЯЦОТ»)_x000d__x000a_Испытательная лаборатория (ИЛ ООО «ЯЦОТ»)_x000d__x000a_Юридический адрес: 150044, г. Ярославль, ул. Промышленная, д.4А_x000d__x000a_Фактический адрес: 150040, г. Ярославль, пр-т Октября, д.88, ГЛК, к. 338._x000d__x000a_Тел. 8 (4852) 73-34-40;  8 (4852) 73-31-96_x000d__x000a_Адрес e-mail: yacot2012@mail.ru_x000d__x000a_Регистрационный номер - 615 от 14.08.2020"/>
    <w:docVar w:name="att_org_email" w:val="yacot2012@mail.ru"/>
    <w:docVar w:name="att_org_name" w:val="Общество с ограниченной ответственностью &quot;Ярославский центр охраны труда&quot;"/>
    <w:docVar w:name="att_org_reg_date" w:val="14.08.2020"/>
    <w:docVar w:name="att_org_reg_num" w:val="615"/>
    <w:docVar w:name="boss_fio" w:val="Евстратов Дмитрий Львович"/>
    <w:docVar w:name="ceh_info" w:val="Общество с ограниченной ответственностью «ВОЛЖСКИЕ ИНДУСТРИАЛЬНЫЕ ДВИГАТЕЛИ»"/>
    <w:docVar w:name="close_doc_flag" w:val="1"/>
    <w:docVar w:name="doc_name" w:val="Документ7"/>
    <w:docVar w:name="doc_type" w:val="5"/>
    <w:docVar w:name="fill_date" w:val="18.06.2026"/>
    <w:docVar w:name="org_guid" w:val="AD7180118FB04C2688D59E90569EE6EE"/>
    <w:docVar w:name="org_id" w:val="1"/>
    <w:docVar w:name="org_name" w:val="     "/>
    <w:docVar w:name="pers_guids" w:val="AE0463706BC243209D4E82DB847594F5@063-189-722 77"/>
    <w:docVar w:name="pers_snils" w:val="AE0463706BC243209D4E82DB847594F5@063-189-722 77"/>
    <w:docVar w:name="podr_id" w:val="org_1"/>
    <w:docVar w:name="pred_dolg" w:val="Заместитель генерального директора"/>
    <w:docVar w:name="pred_fio" w:val="Ануров Д.В."/>
    <w:docVar w:name="prikaz_sout" w:val="817"/>
    <w:docVar w:name="rbtd_adr" w:val="     "/>
    <w:docVar w:name="rbtd_name" w:val="Общество с ограниченной ответственностью «ВОЛЖСКИЕ ИНДУСТРИАЛЬНЫЕ ДВИГАТЕЛИ»"/>
    <w:docVar w:name="step_test" w:val="6"/>
    <w:docVar w:name="sv_docs" w:val="1"/>
  </w:docVars>
  <w:rsids>
    <w:rsidRoot w:val="006D4C9E"/>
    <w:rsid w:val="0000729E"/>
    <w:rsid w:val="0002033E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3A1C01"/>
    <w:rsid w:val="003A2259"/>
    <w:rsid w:val="003C3080"/>
    <w:rsid w:val="003C79E5"/>
    <w:rsid w:val="003F4B55"/>
    <w:rsid w:val="00420BEC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B3B11"/>
    <w:rsid w:val="006D4C9E"/>
    <w:rsid w:val="006E4A4D"/>
    <w:rsid w:val="006E4DFC"/>
    <w:rsid w:val="00725C51"/>
    <w:rsid w:val="00820552"/>
    <w:rsid w:val="0085508A"/>
    <w:rsid w:val="00936F48"/>
    <w:rsid w:val="009647F7"/>
    <w:rsid w:val="00980CED"/>
    <w:rsid w:val="009A1326"/>
    <w:rsid w:val="009D6532"/>
    <w:rsid w:val="00A026A4"/>
    <w:rsid w:val="00A23EEB"/>
    <w:rsid w:val="00AF1EDF"/>
    <w:rsid w:val="00B102AD"/>
    <w:rsid w:val="00B12F45"/>
    <w:rsid w:val="00B2060E"/>
    <w:rsid w:val="00B2089E"/>
    <w:rsid w:val="00B3448B"/>
    <w:rsid w:val="00B874F5"/>
    <w:rsid w:val="00BA560A"/>
    <w:rsid w:val="00BF5FA5"/>
    <w:rsid w:val="00C0355B"/>
    <w:rsid w:val="00C93056"/>
    <w:rsid w:val="00CA2E96"/>
    <w:rsid w:val="00CD2568"/>
    <w:rsid w:val="00D11966"/>
    <w:rsid w:val="00DC0F74"/>
    <w:rsid w:val="00DC1A91"/>
    <w:rsid w:val="00DD6622"/>
    <w:rsid w:val="00E13582"/>
    <w:rsid w:val="00E25119"/>
    <w:rsid w:val="00E30B79"/>
    <w:rsid w:val="00E42CE2"/>
    <w:rsid w:val="00E458F1"/>
    <w:rsid w:val="00EA3306"/>
    <w:rsid w:val="00EB7BDE"/>
    <w:rsid w:val="00EC5373"/>
    <w:rsid w:val="00F06873"/>
    <w:rsid w:val="00F262EE"/>
    <w:rsid w:val="00F46395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AEA2CF"/>
  <w15:chartTrackingRefBased/>
  <w15:docId w15:val="{440A4F47-0793-4466-8AD2-0E031D2A0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6D4C9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6D4C9E"/>
    <w:rPr>
      <w:sz w:val="24"/>
    </w:rPr>
  </w:style>
  <w:style w:type="paragraph" w:styleId="ad">
    <w:name w:val="footer"/>
    <w:basedOn w:val="a"/>
    <w:link w:val="ae"/>
    <w:rsid w:val="006D4C9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6D4C9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Anna kr</dc:creator>
  <cp:keywords/>
  <dc:description/>
  <cp:lastModifiedBy>Дашко Алексей Николаевич</cp:lastModifiedBy>
  <cp:revision>2</cp:revision>
  <dcterms:created xsi:type="dcterms:W3CDTF">2026-08-10T09:54:00Z</dcterms:created>
  <dcterms:modified xsi:type="dcterms:W3CDTF">2026-08-10T09:54:00Z</dcterms:modified>
</cp:coreProperties>
</file>